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C4F" w:rsidRDefault="008D6C4F" w:rsidP="001A65DA">
      <w:pPr>
        <w:ind w:left="6946"/>
        <w:outlineLvl w:val="0"/>
        <w:rPr>
          <w:rFonts w:ascii="Liberation Serif" w:hAnsi="Liberation Serif"/>
          <w:sz w:val="28"/>
          <w:szCs w:val="28"/>
        </w:rPr>
      </w:pPr>
      <w:bookmarkStart w:id="0" w:name="_GoBack"/>
    </w:p>
    <w:p w:rsidR="008D6C4F" w:rsidRPr="00B1376D" w:rsidRDefault="008D6C4F" w:rsidP="001A65DA">
      <w:pPr>
        <w:ind w:left="6946"/>
        <w:outlineLvl w:val="0"/>
        <w:rPr>
          <w:rFonts w:ascii="Liberation Serif" w:hAnsi="Liberation Serif"/>
          <w:sz w:val="28"/>
          <w:szCs w:val="28"/>
        </w:rPr>
      </w:pPr>
      <w:r w:rsidRPr="00B1376D">
        <w:rPr>
          <w:rFonts w:ascii="Liberation Serif" w:hAnsi="Liberation Serif"/>
          <w:sz w:val="28"/>
          <w:szCs w:val="28"/>
        </w:rPr>
        <w:t xml:space="preserve">Приложение к письму </w:t>
      </w:r>
    </w:p>
    <w:p w:rsidR="008D6C4F" w:rsidRPr="00B1376D" w:rsidRDefault="008D6C4F" w:rsidP="001A65DA">
      <w:pPr>
        <w:ind w:left="6946"/>
        <w:outlineLvl w:val="0"/>
        <w:rPr>
          <w:rFonts w:ascii="Liberation Serif" w:hAnsi="Liberation Serif"/>
          <w:sz w:val="28"/>
          <w:szCs w:val="28"/>
          <w:u w:val="single"/>
        </w:rPr>
      </w:pPr>
      <w:r w:rsidRPr="00B1376D">
        <w:rPr>
          <w:rFonts w:ascii="Liberation Serif" w:hAnsi="Liberation Serif"/>
          <w:sz w:val="28"/>
          <w:szCs w:val="28"/>
        </w:rPr>
        <w:t xml:space="preserve">от </w:t>
      </w:r>
      <w:r w:rsidRPr="00C42154">
        <w:rPr>
          <w:rFonts w:ascii="Liberation Serif" w:hAnsi="Liberation Serif"/>
          <w:sz w:val="28"/>
          <w:szCs w:val="28"/>
          <w:u w:val="single"/>
        </w:rPr>
        <w:t>12</w:t>
      </w:r>
      <w:r w:rsidRPr="00B1376D">
        <w:rPr>
          <w:rFonts w:ascii="Liberation Serif" w:hAnsi="Liberation Serif"/>
          <w:sz w:val="28"/>
          <w:szCs w:val="28"/>
          <w:u w:val="single"/>
        </w:rPr>
        <w:t>.</w:t>
      </w:r>
      <w:r>
        <w:rPr>
          <w:rFonts w:ascii="Liberation Serif" w:hAnsi="Liberation Serif"/>
          <w:sz w:val="28"/>
          <w:szCs w:val="28"/>
          <w:u w:val="single"/>
        </w:rPr>
        <w:t>1</w:t>
      </w:r>
      <w:r w:rsidRPr="00B1376D">
        <w:rPr>
          <w:rFonts w:ascii="Liberation Serif" w:hAnsi="Liberation Serif"/>
          <w:sz w:val="28"/>
          <w:szCs w:val="28"/>
          <w:u w:val="single"/>
        </w:rPr>
        <w:t>0.202</w:t>
      </w:r>
      <w:r>
        <w:rPr>
          <w:rFonts w:ascii="Liberation Serif" w:hAnsi="Liberation Serif"/>
          <w:sz w:val="28"/>
          <w:szCs w:val="28"/>
          <w:u w:val="single"/>
        </w:rPr>
        <w:t>6</w:t>
      </w:r>
      <w:r w:rsidRPr="00B1376D">
        <w:rPr>
          <w:rFonts w:ascii="Liberation Serif" w:hAnsi="Liberation Serif"/>
          <w:sz w:val="28"/>
          <w:szCs w:val="28"/>
        </w:rPr>
        <w:t xml:space="preserve"> № </w:t>
      </w:r>
      <w:r>
        <w:rPr>
          <w:rFonts w:ascii="Liberation Serif" w:hAnsi="Liberation Serif"/>
          <w:sz w:val="28"/>
          <w:szCs w:val="28"/>
          <w:u w:val="single"/>
        </w:rPr>
        <w:t>69</w:t>
      </w:r>
    </w:p>
    <w:bookmarkEnd w:id="0"/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b/>
          <w:bCs/>
          <w:sz w:val="28"/>
          <w:szCs w:val="28"/>
        </w:rPr>
      </w:pP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b/>
          <w:bCs/>
          <w:sz w:val="28"/>
          <w:szCs w:val="28"/>
        </w:rPr>
      </w:pP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b/>
          <w:bCs/>
          <w:sz w:val="28"/>
          <w:szCs w:val="28"/>
        </w:rPr>
      </w:pPr>
      <w:r w:rsidRPr="00B1376D">
        <w:rPr>
          <w:rFonts w:ascii="Liberation Serif" w:hAnsi="Liberation Serif"/>
          <w:b/>
          <w:bCs/>
          <w:sz w:val="28"/>
          <w:szCs w:val="28"/>
        </w:rPr>
        <w:t>Опрос по оценке качества питания учащихся в общеобразовательных учреждениях на территории Невьянского муниципального округа</w:t>
      </w: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color w:val="111111"/>
          <w:kern w:val="36"/>
          <w:sz w:val="28"/>
          <w:szCs w:val="28"/>
        </w:rPr>
      </w:pP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Счетной комиссией Невьянского муниципального округа проводится опрос </w:t>
      </w:r>
      <w:r w:rsidRPr="0018503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родителей (законных представителей) и учащихся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в целях</w:t>
      </w:r>
      <w:r w:rsidRPr="0018503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оценк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и</w:t>
      </w:r>
      <w:r w:rsidRPr="0018503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качества питания учащихся в общеобразовательных учреждениях на территории Невьянского муниципального округа.</w:t>
      </w: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</w:p>
    <w:p w:rsidR="008D6C4F" w:rsidRPr="00E608B4" w:rsidRDefault="008D6C4F" w:rsidP="00E608B4">
      <w:pPr>
        <w:ind w:firstLine="709"/>
        <w:jc w:val="both"/>
        <w:outlineLvl w:val="0"/>
        <w:rPr>
          <w:rFonts w:ascii="Liberation Serif" w:hAnsi="Liberation Serif"/>
          <w:color w:val="0070C0"/>
          <w:sz w:val="28"/>
          <w:szCs w:val="28"/>
          <w:u w:val="single"/>
          <w:shd w:val="clear" w:color="auto" w:fill="FFFFFF"/>
        </w:rPr>
      </w:pP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Принять участие в опросе можно до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30</w:t>
      </w: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н</w:t>
      </w: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оября 202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6</w:t>
      </w: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года </w:t>
      </w:r>
      <w:hyperlink r:id="rId7" w:history="1">
        <w:r w:rsidRPr="001725C8">
          <w:rPr>
            <w:rStyle w:val="Hyperlink"/>
            <w:rFonts w:ascii="Liberation Serif" w:hAnsi="Liberation Serif"/>
            <w:color w:val="0070C0"/>
            <w:sz w:val="28"/>
            <w:szCs w:val="28"/>
            <w:shd w:val="clear" w:color="auto" w:fill="FFFFFF"/>
          </w:rPr>
          <w:t>на сайте Счетной комиссии Невьянского муниципального округа</w:t>
        </w:r>
      </w:hyperlink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</w:t>
      </w: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или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по </w:t>
      </w:r>
      <w:r w:rsidRPr="006E5629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прямой ссылке (скопируйте е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е</w:t>
      </w:r>
      <w:r w:rsidRPr="006E5629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 и вставьте в адресную строку вашего браузера):</w:t>
      </w:r>
    </w:p>
    <w:p w:rsidR="008D6C4F" w:rsidRPr="00990963" w:rsidRDefault="008D6C4F" w:rsidP="00E608B4">
      <w:pPr>
        <w:jc w:val="both"/>
        <w:outlineLvl w:val="0"/>
        <w:rPr>
          <w:rFonts w:ascii="Liberation Serif" w:hAnsi="Liberation Serif"/>
          <w:color w:val="0070C0"/>
          <w:sz w:val="28"/>
          <w:szCs w:val="28"/>
          <w:u w:val="single"/>
          <w:shd w:val="clear" w:color="auto" w:fill="FFFFFF"/>
        </w:rPr>
      </w:pPr>
      <w:r w:rsidRPr="00990963">
        <w:rPr>
          <w:rFonts w:ascii="Liberation Serif" w:hAnsi="Liberation Serif"/>
          <w:color w:val="0070C0"/>
          <w:sz w:val="28"/>
          <w:szCs w:val="28"/>
          <w:u w:val="single"/>
        </w:rPr>
        <w:t>https://docs.google.com/forms/d/e/1FAIpQLSf4awbRq1hK0WVVNMpsTSAJIusrHogyiLg3sBptylHnoj8t-Q/viewform?usp=dialog</w:t>
      </w:r>
    </w:p>
    <w:p w:rsidR="008D6C4F" w:rsidRPr="00B1376D" w:rsidRDefault="008D6C4F" w:rsidP="00E705F6">
      <w:pPr>
        <w:tabs>
          <w:tab w:val="left" w:pos="4185"/>
        </w:tabs>
        <w:ind w:firstLine="709"/>
        <w:jc w:val="both"/>
        <w:outlineLvl w:val="0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ab/>
      </w: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Все данные, полученные в результате этого исследования, будут использоваться только в обобщенном виде. </w:t>
      </w: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  <w:r w:rsidRPr="00B1376D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>Благодарим Вас за участие и уделенное время!</w:t>
      </w:r>
    </w:p>
    <w:p w:rsidR="008D6C4F" w:rsidRPr="00B1376D" w:rsidRDefault="008D6C4F" w:rsidP="00B1376D">
      <w:pPr>
        <w:ind w:firstLine="709"/>
        <w:jc w:val="both"/>
        <w:outlineLvl w:val="0"/>
        <w:rPr>
          <w:rFonts w:ascii="Liberation Serif" w:hAnsi="Liberation Serif"/>
          <w:color w:val="000000"/>
          <w:sz w:val="28"/>
          <w:szCs w:val="28"/>
          <w:shd w:val="clear" w:color="auto" w:fill="FFFFFF"/>
        </w:rPr>
      </w:pPr>
    </w:p>
    <w:p w:rsidR="008D6C4F" w:rsidRDefault="008D6C4F" w:rsidP="00F53E9D">
      <w:pPr>
        <w:pStyle w:val="BodyText3"/>
        <w:rPr>
          <w:szCs w:val="24"/>
        </w:rPr>
      </w:pPr>
    </w:p>
    <w:sectPr w:rsidR="008D6C4F" w:rsidSect="0025631B">
      <w:headerReference w:type="default" r:id="rId8"/>
      <w:pgSz w:w="11906" w:h="16838"/>
      <w:pgMar w:top="851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C4F" w:rsidRDefault="008D6C4F" w:rsidP="00203DEE">
      <w:r>
        <w:separator/>
      </w:r>
    </w:p>
  </w:endnote>
  <w:endnote w:type="continuationSeparator" w:id="0">
    <w:p w:rsidR="008D6C4F" w:rsidRDefault="008D6C4F" w:rsidP="00203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C4F" w:rsidRDefault="008D6C4F" w:rsidP="00203DEE">
      <w:r>
        <w:separator/>
      </w:r>
    </w:p>
  </w:footnote>
  <w:footnote w:type="continuationSeparator" w:id="0">
    <w:p w:rsidR="008D6C4F" w:rsidRDefault="008D6C4F" w:rsidP="00203D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4F" w:rsidRPr="00142D77" w:rsidRDefault="008D6C4F">
    <w:pPr>
      <w:pStyle w:val="Header"/>
      <w:jc w:val="center"/>
      <w:rPr>
        <w:rFonts w:ascii="Liberation Serif" w:hAnsi="Liberation Serif"/>
        <w:sz w:val="16"/>
        <w:szCs w:val="16"/>
      </w:rPr>
    </w:pPr>
    <w:r w:rsidRPr="00142D77">
      <w:rPr>
        <w:rFonts w:ascii="Liberation Serif" w:hAnsi="Liberation Serif"/>
        <w:sz w:val="16"/>
        <w:szCs w:val="16"/>
      </w:rPr>
      <w:fldChar w:fldCharType="begin"/>
    </w:r>
    <w:r w:rsidRPr="00142D77">
      <w:rPr>
        <w:rFonts w:ascii="Liberation Serif" w:hAnsi="Liberation Serif"/>
        <w:sz w:val="16"/>
        <w:szCs w:val="16"/>
      </w:rPr>
      <w:instrText>PAGE   \* MERGEFORMAT</w:instrText>
    </w:r>
    <w:r w:rsidRPr="00142D77">
      <w:rPr>
        <w:rFonts w:ascii="Liberation Serif" w:hAnsi="Liberation Serif"/>
        <w:sz w:val="16"/>
        <w:szCs w:val="16"/>
      </w:rPr>
      <w:fldChar w:fldCharType="separate"/>
    </w:r>
    <w:r>
      <w:rPr>
        <w:rFonts w:ascii="Liberation Serif" w:hAnsi="Liberation Serif"/>
        <w:noProof/>
        <w:sz w:val="16"/>
        <w:szCs w:val="16"/>
      </w:rPr>
      <w:t>2</w:t>
    </w:r>
    <w:r w:rsidRPr="00142D77">
      <w:rPr>
        <w:rFonts w:ascii="Liberation Serif" w:hAnsi="Liberation Serif"/>
        <w:sz w:val="16"/>
        <w:szCs w:val="16"/>
      </w:rPr>
      <w:fldChar w:fldCharType="end"/>
    </w:r>
  </w:p>
  <w:p w:rsidR="008D6C4F" w:rsidRDefault="008D6C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E270E"/>
    <w:multiLevelType w:val="hybridMultilevel"/>
    <w:tmpl w:val="478C4C68"/>
    <w:lvl w:ilvl="0" w:tplc="A642B5A0">
      <w:start w:val="1"/>
      <w:numFmt w:val="decimal"/>
      <w:lvlText w:val="%1)"/>
      <w:lvlJc w:val="left"/>
      <w:pPr>
        <w:ind w:left="786" w:hanging="360"/>
      </w:pPr>
      <w:rPr>
        <w:rFonts w:cs="Times New Roman"/>
        <w:color w:val="111111"/>
        <w:sz w:val="28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">
    <w:nsid w:val="4D9F144F"/>
    <w:multiLevelType w:val="hybridMultilevel"/>
    <w:tmpl w:val="A93E60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5652"/>
    <w:rsid w:val="00012C6D"/>
    <w:rsid w:val="00012CC3"/>
    <w:rsid w:val="0001407D"/>
    <w:rsid w:val="0002292B"/>
    <w:rsid w:val="0002443F"/>
    <w:rsid w:val="00032118"/>
    <w:rsid w:val="0003554F"/>
    <w:rsid w:val="00042029"/>
    <w:rsid w:val="0004271D"/>
    <w:rsid w:val="00045352"/>
    <w:rsid w:val="00056281"/>
    <w:rsid w:val="000740B9"/>
    <w:rsid w:val="0009122E"/>
    <w:rsid w:val="000A0B65"/>
    <w:rsid w:val="000A0D26"/>
    <w:rsid w:val="000A4EF0"/>
    <w:rsid w:val="000A6D45"/>
    <w:rsid w:val="000C3448"/>
    <w:rsid w:val="000C4C0D"/>
    <w:rsid w:val="000D1A17"/>
    <w:rsid w:val="000E2729"/>
    <w:rsid w:val="00100E1D"/>
    <w:rsid w:val="00101D35"/>
    <w:rsid w:val="00102630"/>
    <w:rsid w:val="00105D08"/>
    <w:rsid w:val="00114ACF"/>
    <w:rsid w:val="001156E1"/>
    <w:rsid w:val="001308F7"/>
    <w:rsid w:val="00142D77"/>
    <w:rsid w:val="00144418"/>
    <w:rsid w:val="001554D2"/>
    <w:rsid w:val="00161B5E"/>
    <w:rsid w:val="00164982"/>
    <w:rsid w:val="00164ABE"/>
    <w:rsid w:val="00170363"/>
    <w:rsid w:val="00170DA6"/>
    <w:rsid w:val="00171DAC"/>
    <w:rsid w:val="001725C8"/>
    <w:rsid w:val="001814BE"/>
    <w:rsid w:val="0018503D"/>
    <w:rsid w:val="001958BC"/>
    <w:rsid w:val="001A65DA"/>
    <w:rsid w:val="001B56E2"/>
    <w:rsid w:val="001D7B9F"/>
    <w:rsid w:val="001E6779"/>
    <w:rsid w:val="001F4130"/>
    <w:rsid w:val="001F6296"/>
    <w:rsid w:val="00203ADD"/>
    <w:rsid w:val="00203DEE"/>
    <w:rsid w:val="00205436"/>
    <w:rsid w:val="00210B9A"/>
    <w:rsid w:val="00225679"/>
    <w:rsid w:val="002316BF"/>
    <w:rsid w:val="002320CE"/>
    <w:rsid w:val="00255D78"/>
    <w:rsid w:val="0025631B"/>
    <w:rsid w:val="0025671B"/>
    <w:rsid w:val="00256DC3"/>
    <w:rsid w:val="00262761"/>
    <w:rsid w:val="002930D8"/>
    <w:rsid w:val="002A19C2"/>
    <w:rsid w:val="002B00DC"/>
    <w:rsid w:val="002B1F80"/>
    <w:rsid w:val="002B6E69"/>
    <w:rsid w:val="002C55BA"/>
    <w:rsid w:val="002C71F4"/>
    <w:rsid w:val="002D28A6"/>
    <w:rsid w:val="002D3A73"/>
    <w:rsid w:val="002D46E2"/>
    <w:rsid w:val="002D586B"/>
    <w:rsid w:val="002F2D65"/>
    <w:rsid w:val="002F2F5B"/>
    <w:rsid w:val="003030D3"/>
    <w:rsid w:val="003157BC"/>
    <w:rsid w:val="003246EC"/>
    <w:rsid w:val="003301EB"/>
    <w:rsid w:val="003338CA"/>
    <w:rsid w:val="00335601"/>
    <w:rsid w:val="00337199"/>
    <w:rsid w:val="00344D9E"/>
    <w:rsid w:val="00346AD7"/>
    <w:rsid w:val="003470E1"/>
    <w:rsid w:val="00351C5A"/>
    <w:rsid w:val="00356644"/>
    <w:rsid w:val="00356E01"/>
    <w:rsid w:val="003575B5"/>
    <w:rsid w:val="003631DF"/>
    <w:rsid w:val="00364CB9"/>
    <w:rsid w:val="003757B7"/>
    <w:rsid w:val="00382D72"/>
    <w:rsid w:val="0038499F"/>
    <w:rsid w:val="003935EA"/>
    <w:rsid w:val="003A1CFB"/>
    <w:rsid w:val="003A3C3D"/>
    <w:rsid w:val="003B3C10"/>
    <w:rsid w:val="003B5AE1"/>
    <w:rsid w:val="003B7D05"/>
    <w:rsid w:val="003C26D2"/>
    <w:rsid w:val="003C4AE6"/>
    <w:rsid w:val="003C5C99"/>
    <w:rsid w:val="003D2DCE"/>
    <w:rsid w:val="003D396F"/>
    <w:rsid w:val="003E22BB"/>
    <w:rsid w:val="003E29D8"/>
    <w:rsid w:val="003E7F3B"/>
    <w:rsid w:val="003F78A5"/>
    <w:rsid w:val="00413085"/>
    <w:rsid w:val="00431468"/>
    <w:rsid w:val="00431665"/>
    <w:rsid w:val="004318FD"/>
    <w:rsid w:val="00444B97"/>
    <w:rsid w:val="00455355"/>
    <w:rsid w:val="00455E10"/>
    <w:rsid w:val="0045746C"/>
    <w:rsid w:val="00461172"/>
    <w:rsid w:val="004612F7"/>
    <w:rsid w:val="00464333"/>
    <w:rsid w:val="00464611"/>
    <w:rsid w:val="0046707A"/>
    <w:rsid w:val="00470441"/>
    <w:rsid w:val="00483617"/>
    <w:rsid w:val="00486F44"/>
    <w:rsid w:val="00492513"/>
    <w:rsid w:val="0049295A"/>
    <w:rsid w:val="00493204"/>
    <w:rsid w:val="004B5734"/>
    <w:rsid w:val="004B7FBC"/>
    <w:rsid w:val="004C1868"/>
    <w:rsid w:val="004C655C"/>
    <w:rsid w:val="004D18DC"/>
    <w:rsid w:val="004D1E4E"/>
    <w:rsid w:val="004D75AF"/>
    <w:rsid w:val="004E2FCA"/>
    <w:rsid w:val="004E7FF3"/>
    <w:rsid w:val="004F208E"/>
    <w:rsid w:val="004F2B2E"/>
    <w:rsid w:val="004F385B"/>
    <w:rsid w:val="0050085E"/>
    <w:rsid w:val="00502ADA"/>
    <w:rsid w:val="00503C9C"/>
    <w:rsid w:val="00504004"/>
    <w:rsid w:val="005056F0"/>
    <w:rsid w:val="005069A3"/>
    <w:rsid w:val="00510016"/>
    <w:rsid w:val="005134D3"/>
    <w:rsid w:val="00527238"/>
    <w:rsid w:val="00544229"/>
    <w:rsid w:val="005537E8"/>
    <w:rsid w:val="005538FC"/>
    <w:rsid w:val="00553CE1"/>
    <w:rsid w:val="00560661"/>
    <w:rsid w:val="00563F3D"/>
    <w:rsid w:val="005645E8"/>
    <w:rsid w:val="00591442"/>
    <w:rsid w:val="005A246C"/>
    <w:rsid w:val="005B0E03"/>
    <w:rsid w:val="005B6541"/>
    <w:rsid w:val="005B6ED7"/>
    <w:rsid w:val="005C2D56"/>
    <w:rsid w:val="005C4F30"/>
    <w:rsid w:val="005C5672"/>
    <w:rsid w:val="005D101F"/>
    <w:rsid w:val="005D4CFE"/>
    <w:rsid w:val="005D5636"/>
    <w:rsid w:val="005E7377"/>
    <w:rsid w:val="00606B13"/>
    <w:rsid w:val="00622FB0"/>
    <w:rsid w:val="00623AEB"/>
    <w:rsid w:val="00630308"/>
    <w:rsid w:val="00636876"/>
    <w:rsid w:val="00637B11"/>
    <w:rsid w:val="0064349B"/>
    <w:rsid w:val="00651E5D"/>
    <w:rsid w:val="00664F7C"/>
    <w:rsid w:val="00670D97"/>
    <w:rsid w:val="0067120A"/>
    <w:rsid w:val="00685F20"/>
    <w:rsid w:val="00690E4E"/>
    <w:rsid w:val="00695117"/>
    <w:rsid w:val="00695840"/>
    <w:rsid w:val="006B3C54"/>
    <w:rsid w:val="006C02A3"/>
    <w:rsid w:val="006C230D"/>
    <w:rsid w:val="006C480F"/>
    <w:rsid w:val="006C7D44"/>
    <w:rsid w:val="006D1FF1"/>
    <w:rsid w:val="006D3AF8"/>
    <w:rsid w:val="006E47ED"/>
    <w:rsid w:val="006E4EF7"/>
    <w:rsid w:val="006E5629"/>
    <w:rsid w:val="006F2294"/>
    <w:rsid w:val="006F732C"/>
    <w:rsid w:val="00704835"/>
    <w:rsid w:val="00706C20"/>
    <w:rsid w:val="00710213"/>
    <w:rsid w:val="00711854"/>
    <w:rsid w:val="00717AA9"/>
    <w:rsid w:val="00721CBD"/>
    <w:rsid w:val="00722FCF"/>
    <w:rsid w:val="007257FC"/>
    <w:rsid w:val="00725E03"/>
    <w:rsid w:val="00726EF7"/>
    <w:rsid w:val="00740975"/>
    <w:rsid w:val="00756085"/>
    <w:rsid w:val="0075669C"/>
    <w:rsid w:val="00765BEE"/>
    <w:rsid w:val="00766230"/>
    <w:rsid w:val="00774389"/>
    <w:rsid w:val="00787F22"/>
    <w:rsid w:val="00793A5A"/>
    <w:rsid w:val="00797CE1"/>
    <w:rsid w:val="007A26B8"/>
    <w:rsid w:val="007B7F8E"/>
    <w:rsid w:val="007C2181"/>
    <w:rsid w:val="007C4649"/>
    <w:rsid w:val="007C7834"/>
    <w:rsid w:val="007D1B50"/>
    <w:rsid w:val="007D2CFB"/>
    <w:rsid w:val="007E1BB2"/>
    <w:rsid w:val="0080754C"/>
    <w:rsid w:val="00811C0A"/>
    <w:rsid w:val="0081291B"/>
    <w:rsid w:val="008202A2"/>
    <w:rsid w:val="00824F2C"/>
    <w:rsid w:val="0083018C"/>
    <w:rsid w:val="00835BE4"/>
    <w:rsid w:val="00841FD4"/>
    <w:rsid w:val="00846EFB"/>
    <w:rsid w:val="00847F75"/>
    <w:rsid w:val="0085119C"/>
    <w:rsid w:val="00853725"/>
    <w:rsid w:val="00855AE0"/>
    <w:rsid w:val="00857551"/>
    <w:rsid w:val="00857B7E"/>
    <w:rsid w:val="008831EF"/>
    <w:rsid w:val="008874F8"/>
    <w:rsid w:val="00890669"/>
    <w:rsid w:val="00893AC2"/>
    <w:rsid w:val="0089565A"/>
    <w:rsid w:val="00895793"/>
    <w:rsid w:val="008A3484"/>
    <w:rsid w:val="008B0188"/>
    <w:rsid w:val="008C133B"/>
    <w:rsid w:val="008D6C4F"/>
    <w:rsid w:val="008E080C"/>
    <w:rsid w:val="008F087A"/>
    <w:rsid w:val="008F1D7C"/>
    <w:rsid w:val="009016FA"/>
    <w:rsid w:val="009053FE"/>
    <w:rsid w:val="00911DCE"/>
    <w:rsid w:val="00912B59"/>
    <w:rsid w:val="00917A78"/>
    <w:rsid w:val="00923B9B"/>
    <w:rsid w:val="00930F8F"/>
    <w:rsid w:val="00933786"/>
    <w:rsid w:val="00934062"/>
    <w:rsid w:val="009471FD"/>
    <w:rsid w:val="00947D98"/>
    <w:rsid w:val="009536B4"/>
    <w:rsid w:val="00957EC0"/>
    <w:rsid w:val="00966759"/>
    <w:rsid w:val="0097728E"/>
    <w:rsid w:val="009803A7"/>
    <w:rsid w:val="0098511A"/>
    <w:rsid w:val="00990963"/>
    <w:rsid w:val="00992A18"/>
    <w:rsid w:val="00992AA7"/>
    <w:rsid w:val="00993514"/>
    <w:rsid w:val="009B4204"/>
    <w:rsid w:val="009C1D9F"/>
    <w:rsid w:val="009D0720"/>
    <w:rsid w:val="009E6BFC"/>
    <w:rsid w:val="00A13AA1"/>
    <w:rsid w:val="00A14A01"/>
    <w:rsid w:val="00A26DD1"/>
    <w:rsid w:val="00A318F2"/>
    <w:rsid w:val="00A333EE"/>
    <w:rsid w:val="00A36CD9"/>
    <w:rsid w:val="00A410D1"/>
    <w:rsid w:val="00A51088"/>
    <w:rsid w:val="00A513C1"/>
    <w:rsid w:val="00A739F4"/>
    <w:rsid w:val="00A773A2"/>
    <w:rsid w:val="00AA098F"/>
    <w:rsid w:val="00AA24C0"/>
    <w:rsid w:val="00AB02A6"/>
    <w:rsid w:val="00AB1AD4"/>
    <w:rsid w:val="00AB2419"/>
    <w:rsid w:val="00AC1E58"/>
    <w:rsid w:val="00AD0D31"/>
    <w:rsid w:val="00AD2159"/>
    <w:rsid w:val="00AF5DE0"/>
    <w:rsid w:val="00B1376D"/>
    <w:rsid w:val="00B25A1B"/>
    <w:rsid w:val="00B43548"/>
    <w:rsid w:val="00B47DC8"/>
    <w:rsid w:val="00B51B68"/>
    <w:rsid w:val="00B5679B"/>
    <w:rsid w:val="00B7532B"/>
    <w:rsid w:val="00B8012C"/>
    <w:rsid w:val="00B9011C"/>
    <w:rsid w:val="00B9308B"/>
    <w:rsid w:val="00BA56BA"/>
    <w:rsid w:val="00BC320E"/>
    <w:rsid w:val="00BD2ABD"/>
    <w:rsid w:val="00BE0434"/>
    <w:rsid w:val="00BF7441"/>
    <w:rsid w:val="00C04B26"/>
    <w:rsid w:val="00C060C7"/>
    <w:rsid w:val="00C069D2"/>
    <w:rsid w:val="00C1039F"/>
    <w:rsid w:val="00C11B6A"/>
    <w:rsid w:val="00C279CF"/>
    <w:rsid w:val="00C32662"/>
    <w:rsid w:val="00C33961"/>
    <w:rsid w:val="00C37565"/>
    <w:rsid w:val="00C411D0"/>
    <w:rsid w:val="00C42154"/>
    <w:rsid w:val="00C43A7E"/>
    <w:rsid w:val="00C6317D"/>
    <w:rsid w:val="00CA272B"/>
    <w:rsid w:val="00CA35C5"/>
    <w:rsid w:val="00CA3651"/>
    <w:rsid w:val="00CB33C1"/>
    <w:rsid w:val="00CC025D"/>
    <w:rsid w:val="00CC7021"/>
    <w:rsid w:val="00CD0D56"/>
    <w:rsid w:val="00CD4346"/>
    <w:rsid w:val="00CE5E9A"/>
    <w:rsid w:val="00CF0DF2"/>
    <w:rsid w:val="00CF7046"/>
    <w:rsid w:val="00D009F9"/>
    <w:rsid w:val="00D15A90"/>
    <w:rsid w:val="00D21FA5"/>
    <w:rsid w:val="00D3003A"/>
    <w:rsid w:val="00D33244"/>
    <w:rsid w:val="00D36F26"/>
    <w:rsid w:val="00D4156F"/>
    <w:rsid w:val="00D41B8A"/>
    <w:rsid w:val="00D4351C"/>
    <w:rsid w:val="00D43D57"/>
    <w:rsid w:val="00D45652"/>
    <w:rsid w:val="00D46FA6"/>
    <w:rsid w:val="00D666B3"/>
    <w:rsid w:val="00D8243D"/>
    <w:rsid w:val="00D86211"/>
    <w:rsid w:val="00D87374"/>
    <w:rsid w:val="00D97975"/>
    <w:rsid w:val="00DA1A3F"/>
    <w:rsid w:val="00DA2AF9"/>
    <w:rsid w:val="00DB4B33"/>
    <w:rsid w:val="00DB4FD1"/>
    <w:rsid w:val="00DC3906"/>
    <w:rsid w:val="00DD30C1"/>
    <w:rsid w:val="00DD7F33"/>
    <w:rsid w:val="00DE4AF3"/>
    <w:rsid w:val="00DE5CC0"/>
    <w:rsid w:val="00DF707A"/>
    <w:rsid w:val="00E06EC2"/>
    <w:rsid w:val="00E14111"/>
    <w:rsid w:val="00E24E43"/>
    <w:rsid w:val="00E30C69"/>
    <w:rsid w:val="00E34B96"/>
    <w:rsid w:val="00E44B59"/>
    <w:rsid w:val="00E51017"/>
    <w:rsid w:val="00E51AC3"/>
    <w:rsid w:val="00E5383C"/>
    <w:rsid w:val="00E608B4"/>
    <w:rsid w:val="00E62A11"/>
    <w:rsid w:val="00E663A3"/>
    <w:rsid w:val="00E705F6"/>
    <w:rsid w:val="00E74706"/>
    <w:rsid w:val="00E77353"/>
    <w:rsid w:val="00E808CF"/>
    <w:rsid w:val="00EB5306"/>
    <w:rsid w:val="00EB541A"/>
    <w:rsid w:val="00EC031F"/>
    <w:rsid w:val="00EC0F06"/>
    <w:rsid w:val="00EC274D"/>
    <w:rsid w:val="00ED0C4F"/>
    <w:rsid w:val="00ED5242"/>
    <w:rsid w:val="00ED7B09"/>
    <w:rsid w:val="00EE17AE"/>
    <w:rsid w:val="00EF192F"/>
    <w:rsid w:val="00EF383D"/>
    <w:rsid w:val="00F05579"/>
    <w:rsid w:val="00F108E7"/>
    <w:rsid w:val="00F15BC1"/>
    <w:rsid w:val="00F15EC1"/>
    <w:rsid w:val="00F27F9A"/>
    <w:rsid w:val="00F336E7"/>
    <w:rsid w:val="00F37390"/>
    <w:rsid w:val="00F441C3"/>
    <w:rsid w:val="00F53E9D"/>
    <w:rsid w:val="00F66E08"/>
    <w:rsid w:val="00F67374"/>
    <w:rsid w:val="00F6738E"/>
    <w:rsid w:val="00F754F1"/>
    <w:rsid w:val="00F764A7"/>
    <w:rsid w:val="00F81D26"/>
    <w:rsid w:val="00F9016D"/>
    <w:rsid w:val="00FA555C"/>
    <w:rsid w:val="00FB02B0"/>
    <w:rsid w:val="00FB1D90"/>
    <w:rsid w:val="00FB313D"/>
    <w:rsid w:val="00FC0E11"/>
    <w:rsid w:val="00FC1D26"/>
    <w:rsid w:val="00FC2671"/>
    <w:rsid w:val="00FC57B0"/>
    <w:rsid w:val="00FD5C7C"/>
    <w:rsid w:val="00FE2C78"/>
    <w:rsid w:val="00FE2D10"/>
    <w:rsid w:val="00FE5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652"/>
    <w:rPr>
      <w:rFonts w:ascii="Times New Roman" w:eastAsia="Times New Roman" w:hAnsi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2DC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2DC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BodyText">
    <w:name w:val="Body Text"/>
    <w:basedOn w:val="Normal"/>
    <w:link w:val="BodyTextChar"/>
    <w:uiPriority w:val="99"/>
    <w:rsid w:val="00D45652"/>
    <w:pPr>
      <w:jc w:val="center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D45652"/>
    <w:rPr>
      <w:rFonts w:ascii="Times New Roman" w:hAnsi="Times New Roman" w:cs="Times New Roman"/>
      <w:sz w:val="20"/>
      <w:szCs w:val="20"/>
      <w:lang w:eastAsia="ru-RU"/>
    </w:rPr>
  </w:style>
  <w:style w:type="paragraph" w:styleId="BodyText3">
    <w:name w:val="Body Text 3"/>
    <w:basedOn w:val="Normal"/>
    <w:link w:val="BodyText3Char"/>
    <w:uiPriority w:val="99"/>
    <w:rsid w:val="00D45652"/>
    <w:pPr>
      <w:jc w:val="both"/>
    </w:pPr>
  </w:style>
  <w:style w:type="character" w:customStyle="1" w:styleId="BodyText3Char">
    <w:name w:val="Body Text 3 Char"/>
    <w:basedOn w:val="DefaultParagraphFont"/>
    <w:link w:val="BodyText3"/>
    <w:uiPriority w:val="99"/>
    <w:locked/>
    <w:rsid w:val="00D4565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XXL">
    <w:name w:val="XXL_Адрес"/>
    <w:basedOn w:val="Normal"/>
    <w:uiPriority w:val="99"/>
    <w:rsid w:val="00D45652"/>
    <w:pPr>
      <w:spacing w:line="360" w:lineRule="auto"/>
      <w:jc w:val="right"/>
    </w:pPr>
    <w:rPr>
      <w:caps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203D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3DEE"/>
    <w:rPr>
      <w:rFonts w:ascii="Tahoma" w:hAnsi="Tahoma" w:cs="Tahoma"/>
      <w:sz w:val="16"/>
      <w:szCs w:val="16"/>
      <w:lang w:eastAsia="ru-RU"/>
    </w:rPr>
  </w:style>
  <w:style w:type="paragraph" w:styleId="Header">
    <w:name w:val="header"/>
    <w:basedOn w:val="Normal"/>
    <w:link w:val="HeaderChar"/>
    <w:uiPriority w:val="99"/>
    <w:rsid w:val="00203DE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03DEE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203DE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03DEE"/>
    <w:rPr>
      <w:rFonts w:ascii="Times New Roman" w:hAnsi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rsid w:val="006E4EF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9053F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rsid w:val="00C04B26"/>
    <w:rPr>
      <w:rFonts w:cs="Times New Roman"/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39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99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k-nevyan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135</Words>
  <Characters>773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 </dc:title>
  <dc:subject/>
  <dc:creator>Tatyana A. Maksimova</dc:creator>
  <cp:keywords/>
  <dc:description/>
  <cp:lastModifiedBy>ник</cp:lastModifiedBy>
  <cp:revision>2</cp:revision>
  <cp:lastPrinted>2026-04-23T06:27:00Z</cp:lastPrinted>
  <dcterms:created xsi:type="dcterms:W3CDTF">2026-10-12T11:02:00Z</dcterms:created>
  <dcterms:modified xsi:type="dcterms:W3CDTF">2026-10-12T11:02:00Z</dcterms:modified>
</cp:coreProperties>
</file>